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301" w:rsidRPr="00494309" w:rsidRDefault="002E1301" w:rsidP="002E1301">
      <w:pPr>
        <w:pStyle w:val="Header"/>
        <w:jc w:val="center"/>
        <w:rPr>
          <w:rFonts w:ascii="Garamond" w:hAnsi="Garamond" w:cs="Arial"/>
          <w:b/>
          <w:sz w:val="40"/>
          <w:szCs w:val="40"/>
        </w:rPr>
      </w:pPr>
      <w:r w:rsidRPr="00494309">
        <w:rPr>
          <w:rFonts w:ascii="Garamond" w:hAnsi="Garamond" w:cs="Arial"/>
          <w:b/>
          <w:noProof/>
          <w:sz w:val="40"/>
          <w:szCs w:val="40"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E33962" wp14:editId="471D3D77">
                <wp:simplePos x="0" y="0"/>
                <wp:positionH relativeFrom="column">
                  <wp:posOffset>5172075</wp:posOffset>
                </wp:positionH>
                <wp:positionV relativeFrom="paragraph">
                  <wp:posOffset>-190500</wp:posOffset>
                </wp:positionV>
                <wp:extent cx="1219200" cy="962025"/>
                <wp:effectExtent l="9525" t="9525" r="9525" b="95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301" w:rsidRDefault="002E1301" w:rsidP="002E1301">
                            <w:r w:rsidRPr="003B750E">
                              <w:rPr>
                                <w:noProof/>
                                <w:lang w:val="en-IN" w:eastAsia="en-IN" w:bidi="mr-IN"/>
                              </w:rPr>
                              <w:drawing>
                                <wp:inline distT="0" distB="0" distL="0" distR="0" wp14:anchorId="138EE445" wp14:editId="6BD7EEB9">
                                  <wp:extent cx="856800" cy="756000"/>
                                  <wp:effectExtent l="0" t="0" r="635" b="6350"/>
                                  <wp:docPr id="11" name="Picture 11" descr="C:\Users\LENOVO\Desktop\RBM\RTMNU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ENOVO\Desktop\RBM\RTMNU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800" cy="7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3396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7.25pt;margin-top:-15pt;width:96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" strokecolor="white [3212]">
                <v:textbox>
                  <w:txbxContent>
                    <w:p w:rsidR="002E1301" w:rsidRDefault="002E1301" w:rsidP="002E1301">
                      <w:r w:rsidRPr="003B750E">
                        <w:rPr>
                          <w:noProof/>
                          <w:lang w:val="en-IN" w:eastAsia="en-IN" w:bidi="mr-IN"/>
                        </w:rPr>
                        <w:drawing>
                          <wp:inline distT="0" distB="0" distL="0" distR="0" wp14:anchorId="138EE445" wp14:editId="6BD7EEB9">
                            <wp:extent cx="856800" cy="756000"/>
                            <wp:effectExtent l="0" t="0" r="635" b="6350"/>
                            <wp:docPr id="11" name="Picture 11" descr="C:\Users\LENOVO\Desktop\RBM\RTMNU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ENOVO\Desktop\RBM\RTMNU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800" cy="75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94309">
        <w:rPr>
          <w:rFonts w:ascii="Garamond" w:hAnsi="Garamond" w:cs="Arial"/>
          <w:b/>
          <w:noProof/>
          <w:sz w:val="40"/>
          <w:szCs w:val="40"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CBE867" wp14:editId="749FA004">
                <wp:simplePos x="0" y="0"/>
                <wp:positionH relativeFrom="column">
                  <wp:posOffset>-352425</wp:posOffset>
                </wp:positionH>
                <wp:positionV relativeFrom="paragraph">
                  <wp:posOffset>-123825</wp:posOffset>
                </wp:positionV>
                <wp:extent cx="1038225" cy="952500"/>
                <wp:effectExtent l="9525" t="9525" r="9525" b="9525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301" w:rsidRDefault="002E1301" w:rsidP="002E1301">
                            <w:r w:rsidRPr="003B750E">
                              <w:rPr>
                                <w:noProof/>
                                <w:lang w:val="en-IN" w:eastAsia="en-IN" w:bidi="mr-IN"/>
                              </w:rPr>
                              <w:drawing>
                                <wp:inline distT="0" distB="0" distL="0" distR="0" wp14:anchorId="503B97DA" wp14:editId="193D76AA">
                                  <wp:extent cx="846000" cy="756000"/>
                                  <wp:effectExtent l="0" t="0" r="0" b="6350"/>
                                  <wp:docPr id="12" name="Picture 12" descr="C:\Users\LENOVO\Desktop\RBM\LIT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ENOVO\Desktop\RBM\LIT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000" cy="7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BE867" id="Text Box 3" o:spid="_x0000_s1027" type="#_x0000_t202" style="position:absolute;left:0;text-align:left;margin-left:-27.75pt;margin-top:-9.75pt;width:81.7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" strokecolor="white [3212]">
                <v:textbox>
                  <w:txbxContent>
                    <w:p w:rsidR="002E1301" w:rsidRDefault="002E1301" w:rsidP="002E1301">
                      <w:r w:rsidRPr="003B750E">
                        <w:rPr>
                          <w:noProof/>
                          <w:lang w:val="en-IN" w:eastAsia="en-IN" w:bidi="mr-IN"/>
                        </w:rPr>
                        <w:drawing>
                          <wp:inline distT="0" distB="0" distL="0" distR="0" wp14:anchorId="503B97DA" wp14:editId="193D76AA">
                            <wp:extent cx="846000" cy="756000"/>
                            <wp:effectExtent l="0" t="0" r="0" b="6350"/>
                            <wp:docPr id="12" name="Picture 12" descr="C:\Users\LENOVO\Desktop\RBM\LIT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ENOVO\Desktop\RBM\LIT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000" cy="75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94309">
        <w:rPr>
          <w:rFonts w:ascii="Garamond" w:hAnsi="Garamond" w:cs="Arial"/>
          <w:b/>
          <w:sz w:val="40"/>
          <w:szCs w:val="40"/>
        </w:rPr>
        <w:t>Laxminarayan Institute of Technology</w:t>
      </w:r>
    </w:p>
    <w:p w:rsidR="002E1301" w:rsidRPr="00494309" w:rsidRDefault="002E1301" w:rsidP="002E1301">
      <w:pPr>
        <w:pStyle w:val="Header"/>
        <w:spacing w:before="60"/>
        <w:jc w:val="center"/>
        <w:rPr>
          <w:rFonts w:ascii="Garamond" w:hAnsi="Garamond" w:cs="Arial"/>
          <w:b/>
          <w:sz w:val="28"/>
          <w:szCs w:val="28"/>
        </w:rPr>
      </w:pPr>
      <w:smartTag w:uri="urn:schemas-microsoft-com:office:smarttags" w:element="place">
        <w:smartTag w:uri="urn:schemas-microsoft-com:office:smarttags" w:element="PlaceName">
          <w:r w:rsidRPr="00494309">
            <w:rPr>
              <w:rFonts w:ascii="Garamond" w:hAnsi="Garamond" w:cs="Arial"/>
              <w:b/>
              <w:sz w:val="28"/>
              <w:szCs w:val="28"/>
            </w:rPr>
            <w:t>Rashtrasant</w:t>
          </w:r>
        </w:smartTag>
        <w:r w:rsidRPr="00494309">
          <w:rPr>
            <w:rFonts w:ascii="Garamond" w:hAnsi="Garamond" w:cs="Arial"/>
            <w:b/>
            <w:sz w:val="28"/>
            <w:szCs w:val="28"/>
          </w:rPr>
          <w:t xml:space="preserve"> </w:t>
        </w:r>
        <w:smartTag w:uri="urn:schemas-microsoft-com:office:smarttags" w:element="PlaceName">
          <w:r w:rsidRPr="00494309">
            <w:rPr>
              <w:rFonts w:ascii="Garamond" w:hAnsi="Garamond" w:cs="Arial"/>
              <w:b/>
              <w:sz w:val="28"/>
              <w:szCs w:val="28"/>
            </w:rPr>
            <w:t>Tukadoji</w:t>
          </w:r>
        </w:smartTag>
        <w:r w:rsidRPr="00494309">
          <w:rPr>
            <w:rFonts w:ascii="Garamond" w:hAnsi="Garamond" w:cs="Arial"/>
            <w:b/>
            <w:sz w:val="28"/>
            <w:szCs w:val="28"/>
          </w:rPr>
          <w:t xml:space="preserve"> </w:t>
        </w:r>
        <w:smartTag w:uri="urn:schemas-microsoft-com:office:smarttags" w:element="PlaceName">
          <w:r w:rsidRPr="00494309">
            <w:rPr>
              <w:rFonts w:ascii="Garamond" w:hAnsi="Garamond" w:cs="Arial"/>
              <w:b/>
              <w:sz w:val="28"/>
              <w:szCs w:val="28"/>
            </w:rPr>
            <w:t>Maharaj</w:t>
          </w:r>
        </w:smartTag>
        <w:r w:rsidRPr="00494309">
          <w:rPr>
            <w:rFonts w:ascii="Garamond" w:hAnsi="Garamond" w:cs="Arial"/>
            <w:b/>
            <w:sz w:val="28"/>
            <w:szCs w:val="28"/>
          </w:rPr>
          <w:t xml:space="preserve"> </w:t>
        </w:r>
        <w:smartTag w:uri="urn:schemas-microsoft-com:office:smarttags" w:element="PlaceName">
          <w:r w:rsidRPr="00494309">
            <w:rPr>
              <w:rFonts w:ascii="Garamond" w:hAnsi="Garamond" w:cs="Arial"/>
              <w:b/>
              <w:sz w:val="28"/>
              <w:szCs w:val="28"/>
            </w:rPr>
            <w:t>Nagpur</w:t>
          </w:r>
        </w:smartTag>
        <w:r w:rsidRPr="00494309">
          <w:rPr>
            <w:rFonts w:ascii="Garamond" w:hAnsi="Garamond" w:cs="Arial"/>
            <w:b/>
            <w:sz w:val="28"/>
            <w:szCs w:val="28"/>
          </w:rPr>
          <w:t xml:space="preserve"> </w:t>
        </w:r>
        <w:smartTag w:uri="urn:schemas-microsoft-com:office:smarttags" w:element="PlaceType">
          <w:r w:rsidRPr="00494309">
            <w:rPr>
              <w:rFonts w:ascii="Garamond" w:hAnsi="Garamond" w:cs="Arial"/>
              <w:b/>
              <w:sz w:val="28"/>
              <w:szCs w:val="28"/>
            </w:rPr>
            <w:t>University</w:t>
          </w:r>
        </w:smartTag>
      </w:smartTag>
    </w:p>
    <w:p w:rsidR="002E1301" w:rsidRDefault="002E1301" w:rsidP="002E1301">
      <w:pPr>
        <w:pStyle w:val="Header"/>
        <w:spacing w:before="60"/>
        <w:jc w:val="center"/>
        <w:rPr>
          <w:rFonts w:ascii="Garamond" w:hAnsi="Garamond" w:cs="Arial"/>
          <w:b/>
        </w:rPr>
      </w:pPr>
      <w:r w:rsidRPr="00494309">
        <w:rPr>
          <w:rFonts w:ascii="Garamond" w:hAnsi="Garamond" w:cs="Arial"/>
          <w:b/>
        </w:rPr>
        <w:t>Amravati Road, Nagpur – 440 033</w:t>
      </w:r>
    </w:p>
    <w:p w:rsidR="002E1301" w:rsidRDefault="0004347B" w:rsidP="002E1301">
      <w:pPr>
        <w:pStyle w:val="Header"/>
        <w:spacing w:before="60"/>
        <w:jc w:val="center"/>
        <w:rPr>
          <w:rFonts w:ascii="Garamond" w:hAnsi="Garamond" w:cs="Arial"/>
          <w:b/>
        </w:rPr>
      </w:pPr>
      <w:hyperlink r:id="rId11" w:history="1">
        <w:r w:rsidR="002E1301" w:rsidRPr="00274F68">
          <w:rPr>
            <w:rStyle w:val="Hyperlink"/>
            <w:rFonts w:ascii="Garamond" w:hAnsi="Garamond" w:cs="Arial"/>
            <w:b/>
          </w:rPr>
          <w:t>www.litnagpur.in</w:t>
        </w:r>
      </w:hyperlink>
    </w:p>
    <w:p w:rsidR="002E1301" w:rsidRPr="008D198D" w:rsidRDefault="002E1301" w:rsidP="002E1301">
      <w:pPr>
        <w:pStyle w:val="Header"/>
        <w:pBdr>
          <w:bottom w:val="single" w:sz="6" w:space="1" w:color="auto"/>
        </w:pBdr>
        <w:spacing w:before="60"/>
        <w:jc w:val="center"/>
        <w:rPr>
          <w:rFonts w:ascii="Garamond" w:hAnsi="Garamond" w:cs="Arial"/>
          <w:sz w:val="16"/>
          <w:szCs w:val="16"/>
        </w:rPr>
      </w:pPr>
    </w:p>
    <w:p w:rsidR="00581191" w:rsidRDefault="00581191" w:rsidP="00964283">
      <w:pPr>
        <w:rPr>
          <w:sz w:val="28"/>
          <w:szCs w:val="28"/>
        </w:rPr>
      </w:pPr>
    </w:p>
    <w:p w:rsidR="00642013" w:rsidRPr="00AC315F" w:rsidRDefault="00F62C5C" w:rsidP="00AC315F">
      <w:pPr>
        <w:jc w:val="center"/>
        <w:rPr>
          <w:rFonts w:ascii="Garamond" w:hAnsi="Garamond"/>
          <w:b/>
          <w:bCs/>
          <w:color w:val="202124"/>
          <w:sz w:val="28"/>
          <w:szCs w:val="28"/>
          <w:shd w:val="clear" w:color="auto" w:fill="FFFFFF"/>
        </w:rPr>
      </w:pPr>
      <w:r>
        <w:rPr>
          <w:rFonts w:ascii="Garamond" w:hAnsi="Garamond"/>
          <w:b/>
          <w:bCs/>
          <w:color w:val="202124"/>
          <w:sz w:val="28"/>
          <w:szCs w:val="28"/>
          <w:shd w:val="clear" w:color="auto" w:fill="FFFFFF"/>
        </w:rPr>
        <w:t>DIRECT SECOND</w:t>
      </w:r>
      <w:r w:rsidR="00642013" w:rsidRPr="00AC315F">
        <w:rPr>
          <w:rFonts w:ascii="Garamond" w:hAnsi="Garamond"/>
          <w:b/>
          <w:bCs/>
          <w:color w:val="202124"/>
          <w:sz w:val="28"/>
          <w:szCs w:val="28"/>
          <w:shd w:val="clear" w:color="auto" w:fill="FFFFFF"/>
        </w:rPr>
        <w:t xml:space="preserve"> YEAR B. TECH 2022 – 23</w:t>
      </w:r>
    </w:p>
    <w:p w:rsidR="00642013" w:rsidRPr="00AC315F" w:rsidRDefault="00642013" w:rsidP="00AC315F">
      <w:pPr>
        <w:jc w:val="center"/>
        <w:rPr>
          <w:rFonts w:ascii="Garamond" w:hAnsi="Garamond"/>
          <w:b/>
          <w:bCs/>
          <w:color w:val="202124"/>
          <w:sz w:val="28"/>
          <w:szCs w:val="28"/>
          <w:shd w:val="clear" w:color="auto" w:fill="FFFFFF"/>
        </w:rPr>
      </w:pPr>
      <w:r w:rsidRPr="00AC315F">
        <w:rPr>
          <w:rFonts w:ascii="Garamond" w:hAnsi="Garamond"/>
          <w:b/>
          <w:bCs/>
          <w:color w:val="202124"/>
          <w:sz w:val="28"/>
          <w:szCs w:val="28"/>
          <w:shd w:val="clear" w:color="auto" w:fill="FFFFFF"/>
        </w:rPr>
        <w:t>INSTITUTE LEVEL ADMISSION SCHEDULE</w:t>
      </w:r>
    </w:p>
    <w:p w:rsidR="00642013" w:rsidRPr="00AC315F" w:rsidRDefault="00642013" w:rsidP="00964283">
      <w:pPr>
        <w:rPr>
          <w:rFonts w:ascii="Garamond" w:hAnsi="Garamond"/>
          <w:color w:val="202124"/>
          <w:sz w:val="28"/>
          <w:szCs w:val="28"/>
          <w:shd w:val="clear" w:color="auto" w:fill="FFFFFF"/>
        </w:rPr>
      </w:pPr>
    </w:p>
    <w:p w:rsidR="002F2BBC" w:rsidRDefault="002F2BBC" w:rsidP="00964283">
      <w:pPr>
        <w:rPr>
          <w:rFonts w:ascii="Garamond" w:hAnsi="Garamond"/>
          <w:color w:val="202124"/>
          <w:sz w:val="28"/>
          <w:szCs w:val="28"/>
          <w:shd w:val="clear" w:color="auto" w:fill="FFFFFF"/>
        </w:rPr>
      </w:pPr>
    </w:p>
    <w:p w:rsidR="00642013" w:rsidRPr="002F2BBC" w:rsidRDefault="00642013" w:rsidP="002F2BBC">
      <w:pPr>
        <w:jc w:val="both"/>
        <w:rPr>
          <w:rFonts w:ascii="Garamond" w:hAnsi="Garamond"/>
          <w:color w:val="202124"/>
          <w:sz w:val="28"/>
          <w:szCs w:val="28"/>
          <w:shd w:val="clear" w:color="auto" w:fill="FFFFFF"/>
        </w:rPr>
      </w:pPr>
    </w:p>
    <w:p w:rsidR="00AC315F" w:rsidRPr="00F62C5C" w:rsidRDefault="00642013" w:rsidP="002F2BBC">
      <w:pPr>
        <w:jc w:val="both"/>
        <w:rPr>
          <w:rFonts w:ascii="Garamond" w:hAnsi="Garamond"/>
          <w:b/>
          <w:bCs/>
          <w:sz w:val="36"/>
          <w:szCs w:val="36"/>
        </w:rPr>
      </w:pPr>
      <w:r w:rsidRPr="00F62C5C">
        <w:rPr>
          <w:rFonts w:ascii="Garamond" w:hAnsi="Garamond"/>
          <w:b/>
          <w:bCs/>
          <w:color w:val="202124"/>
          <w:sz w:val="36"/>
          <w:szCs w:val="36"/>
          <w:shd w:val="clear" w:color="auto" w:fill="FFFFFF"/>
        </w:rPr>
        <w:t>Last Date for the submission of the Google Form</w:t>
      </w:r>
      <w:r w:rsidR="00AC315F" w:rsidRPr="00F62C5C">
        <w:rPr>
          <w:rFonts w:ascii="Garamond" w:hAnsi="Garamond"/>
          <w:b/>
          <w:bCs/>
          <w:color w:val="202124"/>
          <w:sz w:val="36"/>
          <w:szCs w:val="36"/>
          <w:shd w:val="clear" w:color="auto" w:fill="FFFFFF"/>
        </w:rPr>
        <w:t xml:space="preserve">: </w:t>
      </w:r>
      <w:hyperlink r:id="rId12" w:history="1">
        <w:r w:rsidR="00F62C5C" w:rsidRPr="00F62C5C">
          <w:rPr>
            <w:rStyle w:val="Hyperlink"/>
            <w:rFonts w:ascii="Garamond" w:hAnsi="Garamond"/>
            <w:b/>
            <w:bCs/>
            <w:sz w:val="36"/>
            <w:szCs w:val="36"/>
          </w:rPr>
          <w:t>https://forms.gle/nzMKTUnJhp6Cobji6</w:t>
        </w:r>
      </w:hyperlink>
      <w:r w:rsidR="00F62C5C" w:rsidRPr="00F62C5C">
        <w:rPr>
          <w:rFonts w:ascii="Garamond" w:hAnsi="Garamond"/>
          <w:b/>
          <w:bCs/>
          <w:sz w:val="36"/>
          <w:szCs w:val="36"/>
        </w:rPr>
        <w:t xml:space="preserve"> </w:t>
      </w:r>
      <w:r w:rsidR="00AC315F" w:rsidRPr="00F62C5C">
        <w:rPr>
          <w:rFonts w:ascii="Garamond" w:hAnsi="Garamond"/>
          <w:b/>
          <w:bCs/>
          <w:color w:val="202124"/>
          <w:sz w:val="36"/>
          <w:szCs w:val="36"/>
          <w:shd w:val="clear" w:color="auto" w:fill="FFFFFF"/>
        </w:rPr>
        <w:t xml:space="preserve"> - </w:t>
      </w:r>
      <w:r w:rsidR="00F62C5C" w:rsidRPr="00F62C5C">
        <w:rPr>
          <w:rFonts w:ascii="Garamond" w:hAnsi="Garamond"/>
          <w:b/>
          <w:bCs/>
          <w:color w:val="202124"/>
          <w:sz w:val="36"/>
          <w:szCs w:val="36"/>
          <w:shd w:val="clear" w:color="auto" w:fill="FFFFFF"/>
        </w:rPr>
        <w:t>2nd December</w:t>
      </w:r>
      <w:r w:rsidR="00DB125A" w:rsidRPr="00F62C5C">
        <w:rPr>
          <w:rFonts w:ascii="Garamond" w:hAnsi="Garamond"/>
          <w:b/>
          <w:bCs/>
          <w:color w:val="202124"/>
          <w:sz w:val="36"/>
          <w:szCs w:val="36"/>
          <w:shd w:val="clear" w:color="auto" w:fill="FFFFFF"/>
        </w:rPr>
        <w:t xml:space="preserve"> 2022, 5</w:t>
      </w:r>
      <w:r w:rsidRPr="00F62C5C">
        <w:rPr>
          <w:rFonts w:ascii="Garamond" w:hAnsi="Garamond"/>
          <w:b/>
          <w:bCs/>
          <w:color w:val="202124"/>
          <w:sz w:val="36"/>
          <w:szCs w:val="36"/>
          <w:shd w:val="clear" w:color="auto" w:fill="FFFFFF"/>
        </w:rPr>
        <w:t xml:space="preserve"> PM. </w:t>
      </w:r>
    </w:p>
    <w:p w:rsidR="00AC315F" w:rsidRPr="002F2BBC" w:rsidRDefault="00AC315F" w:rsidP="002F2BBC">
      <w:pPr>
        <w:jc w:val="both"/>
        <w:rPr>
          <w:rFonts w:ascii="Garamond" w:hAnsi="Garamond"/>
          <w:color w:val="202124"/>
          <w:sz w:val="28"/>
          <w:szCs w:val="28"/>
          <w:shd w:val="clear" w:color="auto" w:fill="FFFFFF"/>
        </w:rPr>
      </w:pPr>
    </w:p>
    <w:p w:rsidR="00AC315F" w:rsidRPr="002F2BBC" w:rsidRDefault="00642013" w:rsidP="002F2BBC">
      <w:pPr>
        <w:jc w:val="both"/>
        <w:rPr>
          <w:rFonts w:ascii="Garamond" w:hAnsi="Garamond"/>
          <w:color w:val="202124"/>
          <w:sz w:val="28"/>
          <w:szCs w:val="28"/>
          <w:shd w:val="clear" w:color="auto" w:fill="FFFFFF"/>
        </w:rPr>
      </w:pPr>
      <w:r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 xml:space="preserve">The admissions will be done strictly on the basis of Merit List </w:t>
      </w:r>
      <w:r w:rsidR="00875422"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 xml:space="preserve">AS PER THE ARA RULES </w:t>
      </w:r>
      <w:r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>from among the candidates who have submitted this Goog</w:t>
      </w:r>
      <w:r w:rsidR="00DB125A"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>le Form before the Dead Line (</w:t>
      </w:r>
      <w:r w:rsidR="00F62C5C">
        <w:rPr>
          <w:rFonts w:ascii="Garamond" w:hAnsi="Garamond"/>
          <w:color w:val="202124"/>
          <w:sz w:val="28"/>
          <w:szCs w:val="28"/>
          <w:shd w:val="clear" w:color="auto" w:fill="FFFFFF"/>
        </w:rPr>
        <w:t>2nd December</w:t>
      </w:r>
      <w:r w:rsidR="00F62C5C"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 xml:space="preserve"> </w:t>
      </w:r>
      <w:r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 xml:space="preserve">2022). </w:t>
      </w:r>
    </w:p>
    <w:p w:rsidR="00AC315F" w:rsidRPr="002F2BBC" w:rsidRDefault="00AC315F" w:rsidP="002F2BBC">
      <w:pPr>
        <w:jc w:val="both"/>
        <w:rPr>
          <w:rFonts w:ascii="Garamond" w:hAnsi="Garamond"/>
          <w:color w:val="202124"/>
          <w:sz w:val="28"/>
          <w:szCs w:val="28"/>
          <w:shd w:val="clear" w:color="auto" w:fill="FFFFFF"/>
        </w:rPr>
      </w:pPr>
    </w:p>
    <w:p w:rsidR="00AC315F" w:rsidRPr="002F2BBC" w:rsidRDefault="00642013" w:rsidP="002F2BBC">
      <w:pPr>
        <w:jc w:val="both"/>
        <w:rPr>
          <w:rFonts w:ascii="Garamond" w:hAnsi="Garamond"/>
          <w:color w:val="202124"/>
          <w:sz w:val="28"/>
          <w:szCs w:val="28"/>
          <w:shd w:val="clear" w:color="auto" w:fill="FFFFFF"/>
        </w:rPr>
      </w:pPr>
      <w:r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>The Merit List will be displayed on our website </w:t>
      </w:r>
      <w:hyperlink r:id="rId13" w:history="1">
        <w:r w:rsidRPr="002F2BBC">
          <w:rPr>
            <w:rStyle w:val="Hyperlink"/>
            <w:rFonts w:ascii="Garamond" w:hAnsi="Garamond"/>
            <w:color w:val="1155CC"/>
            <w:sz w:val="28"/>
            <w:szCs w:val="28"/>
            <w:shd w:val="clear" w:color="auto" w:fill="FFFFFF"/>
          </w:rPr>
          <w:t>www.litnagpur.in</w:t>
        </w:r>
      </w:hyperlink>
      <w:r w:rsidR="00DB125A"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> on </w:t>
      </w:r>
      <w:r w:rsidR="00F62C5C">
        <w:rPr>
          <w:rFonts w:ascii="Garamond" w:hAnsi="Garamond"/>
          <w:color w:val="202124"/>
          <w:sz w:val="28"/>
          <w:szCs w:val="28"/>
          <w:shd w:val="clear" w:color="auto" w:fill="FFFFFF"/>
        </w:rPr>
        <w:t>2nd December</w:t>
      </w:r>
      <w:r w:rsidR="00DB125A"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 xml:space="preserve"> </w:t>
      </w:r>
      <w:r w:rsidR="00DB125A"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>2022, 8 PM.</w:t>
      </w:r>
    </w:p>
    <w:p w:rsidR="00AC315F" w:rsidRPr="002F2BBC" w:rsidRDefault="00AC315F" w:rsidP="002F2BBC">
      <w:pPr>
        <w:jc w:val="both"/>
        <w:rPr>
          <w:rFonts w:ascii="Garamond" w:hAnsi="Garamond"/>
          <w:color w:val="202124"/>
          <w:sz w:val="28"/>
          <w:szCs w:val="28"/>
          <w:shd w:val="clear" w:color="auto" w:fill="FFFFFF"/>
        </w:rPr>
      </w:pPr>
    </w:p>
    <w:p w:rsidR="00AC315F" w:rsidRPr="002F2BBC" w:rsidRDefault="00642013" w:rsidP="002F2BBC">
      <w:pPr>
        <w:jc w:val="both"/>
        <w:rPr>
          <w:rFonts w:ascii="Garamond" w:hAnsi="Garamond"/>
          <w:color w:val="202124"/>
          <w:sz w:val="28"/>
          <w:szCs w:val="28"/>
          <w:shd w:val="clear" w:color="auto" w:fill="FFFFFF"/>
        </w:rPr>
      </w:pPr>
      <w:r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 xml:space="preserve">All the candidates who have submitted their application through this Google Form </w:t>
      </w:r>
      <w:r w:rsidR="00DB125A"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 xml:space="preserve">AND INTERESTED IN SECURING ADMISSION </w:t>
      </w:r>
      <w:r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 xml:space="preserve">shall report on </w:t>
      </w:r>
      <w:r w:rsidR="00F62C5C">
        <w:rPr>
          <w:rFonts w:ascii="Garamond" w:hAnsi="Garamond"/>
          <w:color w:val="202124"/>
          <w:sz w:val="28"/>
          <w:szCs w:val="28"/>
          <w:shd w:val="clear" w:color="auto" w:fill="FFFFFF"/>
        </w:rPr>
        <w:t>3</w:t>
      </w:r>
      <w:r w:rsidR="00F62C5C" w:rsidRPr="00F62C5C">
        <w:rPr>
          <w:rFonts w:ascii="Garamond" w:hAnsi="Garamond"/>
          <w:color w:val="202124"/>
          <w:sz w:val="28"/>
          <w:szCs w:val="28"/>
          <w:shd w:val="clear" w:color="auto" w:fill="FFFFFF"/>
          <w:vertAlign w:val="superscript"/>
        </w:rPr>
        <w:t>rd</w:t>
      </w:r>
      <w:r w:rsidR="00F62C5C">
        <w:rPr>
          <w:rFonts w:ascii="Garamond" w:hAnsi="Garamond"/>
          <w:color w:val="202124"/>
          <w:sz w:val="28"/>
          <w:szCs w:val="28"/>
          <w:shd w:val="clear" w:color="auto" w:fill="FFFFFF"/>
        </w:rPr>
        <w:t xml:space="preserve"> December</w:t>
      </w:r>
      <w:r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 xml:space="preserve"> </w:t>
      </w:r>
      <w:bookmarkStart w:id="0" w:name="_GoBack"/>
      <w:r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 xml:space="preserve">2022 at 10 AM and sign on Attendance Register. </w:t>
      </w:r>
    </w:p>
    <w:bookmarkEnd w:id="0"/>
    <w:p w:rsidR="00AC315F" w:rsidRPr="002F2BBC" w:rsidRDefault="00AC315F" w:rsidP="002F2BBC">
      <w:pPr>
        <w:jc w:val="both"/>
        <w:rPr>
          <w:rFonts w:ascii="Garamond" w:hAnsi="Garamond"/>
          <w:color w:val="202124"/>
          <w:sz w:val="28"/>
          <w:szCs w:val="28"/>
          <w:shd w:val="clear" w:color="auto" w:fill="FFFFFF"/>
        </w:rPr>
      </w:pPr>
    </w:p>
    <w:p w:rsidR="00581191" w:rsidRPr="002F2BBC" w:rsidRDefault="00642013" w:rsidP="002F2BBC">
      <w:pPr>
        <w:jc w:val="both"/>
        <w:rPr>
          <w:rFonts w:ascii="Garamond" w:hAnsi="Garamond"/>
          <w:color w:val="202124"/>
          <w:sz w:val="28"/>
          <w:szCs w:val="28"/>
          <w:shd w:val="clear" w:color="auto" w:fill="FFFFFF"/>
        </w:rPr>
      </w:pPr>
      <w:r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>The details of the admission process will be explained on </w:t>
      </w:r>
      <w:r w:rsidR="00F62C5C">
        <w:rPr>
          <w:rFonts w:ascii="Garamond" w:hAnsi="Garamond"/>
          <w:color w:val="202124"/>
          <w:sz w:val="28"/>
          <w:szCs w:val="28"/>
          <w:shd w:val="clear" w:color="auto" w:fill="FFFFFF"/>
        </w:rPr>
        <w:t>3</w:t>
      </w:r>
      <w:r w:rsidR="00F62C5C" w:rsidRPr="00F62C5C">
        <w:rPr>
          <w:rFonts w:ascii="Garamond" w:hAnsi="Garamond"/>
          <w:color w:val="202124"/>
          <w:sz w:val="28"/>
          <w:szCs w:val="28"/>
          <w:shd w:val="clear" w:color="auto" w:fill="FFFFFF"/>
          <w:vertAlign w:val="superscript"/>
        </w:rPr>
        <w:t>rd</w:t>
      </w:r>
      <w:r w:rsidR="00F62C5C">
        <w:rPr>
          <w:rFonts w:ascii="Garamond" w:hAnsi="Garamond"/>
          <w:color w:val="202124"/>
          <w:sz w:val="28"/>
          <w:szCs w:val="28"/>
          <w:shd w:val="clear" w:color="auto" w:fill="FFFFFF"/>
        </w:rPr>
        <w:t xml:space="preserve"> </w:t>
      </w:r>
      <w:r w:rsidR="00F62C5C">
        <w:rPr>
          <w:rFonts w:ascii="Garamond" w:hAnsi="Garamond"/>
          <w:color w:val="202124"/>
          <w:sz w:val="28"/>
          <w:szCs w:val="28"/>
          <w:shd w:val="clear" w:color="auto" w:fill="FFFFFF"/>
        </w:rPr>
        <w:t>December</w:t>
      </w:r>
      <w:r w:rsidR="00F62C5C"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 xml:space="preserve"> </w:t>
      </w:r>
      <w:r w:rsidRPr="002F2BBC">
        <w:rPr>
          <w:rFonts w:ascii="Garamond" w:hAnsi="Garamond"/>
          <w:color w:val="202124"/>
          <w:sz w:val="28"/>
          <w:szCs w:val="28"/>
          <w:shd w:val="clear" w:color="auto" w:fill="FFFFFF"/>
        </w:rPr>
        <w:t>2022 at 11.00 AM. The admission process will start at 11.30 AM.</w:t>
      </w:r>
    </w:p>
    <w:p w:rsidR="00581191" w:rsidRPr="002F2BBC" w:rsidRDefault="00581191" w:rsidP="002F2BBC">
      <w:pPr>
        <w:jc w:val="both"/>
        <w:rPr>
          <w:rFonts w:ascii="Garamond" w:hAnsi="Garamond"/>
          <w:sz w:val="28"/>
          <w:szCs w:val="28"/>
        </w:rPr>
      </w:pPr>
    </w:p>
    <w:p w:rsidR="00E777ED" w:rsidRPr="002F2BBC" w:rsidRDefault="002F2BBC" w:rsidP="002F2BBC">
      <w:pPr>
        <w:jc w:val="both"/>
        <w:rPr>
          <w:rFonts w:ascii="Garamond" w:hAnsi="Garamond"/>
          <w:b/>
          <w:bCs/>
          <w:sz w:val="28"/>
          <w:szCs w:val="28"/>
        </w:rPr>
      </w:pPr>
      <w:r w:rsidRPr="002F2BBC">
        <w:rPr>
          <w:rFonts w:ascii="docs-Roboto" w:hAnsi="docs-Roboto"/>
          <w:b/>
          <w:bCs/>
          <w:color w:val="202124"/>
          <w:sz w:val="28"/>
          <w:szCs w:val="28"/>
          <w:shd w:val="clear" w:color="auto" w:fill="FFFFFF"/>
        </w:rPr>
        <w:t>The students already admitted in LIT can also apply for Inst</w:t>
      </w:r>
      <w:r w:rsidR="00FA6E89">
        <w:rPr>
          <w:rFonts w:ascii="docs-Roboto" w:hAnsi="docs-Roboto"/>
          <w:b/>
          <w:bCs/>
          <w:color w:val="202124"/>
          <w:sz w:val="28"/>
          <w:szCs w:val="28"/>
          <w:shd w:val="clear" w:color="auto" w:fill="FFFFFF"/>
        </w:rPr>
        <w:t>itute Level Round for possible Change of B</w:t>
      </w:r>
      <w:r w:rsidRPr="002F2BBC">
        <w:rPr>
          <w:rFonts w:ascii="docs-Roboto" w:hAnsi="docs-Roboto"/>
          <w:b/>
          <w:bCs/>
          <w:color w:val="202124"/>
          <w:sz w:val="28"/>
          <w:szCs w:val="28"/>
          <w:shd w:val="clear" w:color="auto" w:fill="FFFFFF"/>
        </w:rPr>
        <w:t>ranch.</w:t>
      </w:r>
    </w:p>
    <w:p w:rsidR="002F2BBC" w:rsidRDefault="002F2BBC" w:rsidP="00964283">
      <w:pPr>
        <w:rPr>
          <w:rFonts w:ascii="Garamond" w:hAnsi="Garamond"/>
          <w:sz w:val="28"/>
          <w:szCs w:val="28"/>
        </w:rPr>
      </w:pPr>
    </w:p>
    <w:p w:rsidR="002F2BBC" w:rsidRDefault="002F2BBC" w:rsidP="00964283">
      <w:pPr>
        <w:rPr>
          <w:rFonts w:ascii="Garamond" w:hAnsi="Garamond"/>
          <w:sz w:val="28"/>
          <w:szCs w:val="28"/>
        </w:rPr>
      </w:pPr>
    </w:p>
    <w:p w:rsidR="002F2BBC" w:rsidRDefault="002F2BBC" w:rsidP="00964283">
      <w:pPr>
        <w:rPr>
          <w:rFonts w:ascii="Garamond" w:hAnsi="Garamond"/>
          <w:sz w:val="28"/>
          <w:szCs w:val="28"/>
        </w:rPr>
      </w:pPr>
    </w:p>
    <w:p w:rsidR="002F2BBC" w:rsidRDefault="002F2BBC" w:rsidP="00964283">
      <w:pPr>
        <w:rPr>
          <w:rFonts w:ascii="Garamond" w:hAnsi="Garamond"/>
          <w:sz w:val="28"/>
          <w:szCs w:val="28"/>
        </w:rPr>
      </w:pPr>
    </w:p>
    <w:p w:rsidR="002F2BBC" w:rsidRDefault="002F2BBC" w:rsidP="00964283">
      <w:pPr>
        <w:rPr>
          <w:rFonts w:ascii="Garamond" w:hAnsi="Garamond"/>
          <w:sz w:val="28"/>
          <w:szCs w:val="28"/>
        </w:rPr>
      </w:pPr>
    </w:p>
    <w:p w:rsidR="00581191" w:rsidRPr="002F2BBC" w:rsidRDefault="00581191" w:rsidP="00964283">
      <w:pPr>
        <w:rPr>
          <w:rFonts w:ascii="Garamond" w:hAnsi="Garamond"/>
          <w:b/>
          <w:bCs/>
          <w:sz w:val="28"/>
          <w:szCs w:val="28"/>
        </w:rPr>
      </w:pPr>
      <w:r w:rsidRPr="002F2BBC">
        <w:rPr>
          <w:rFonts w:ascii="Garamond" w:hAnsi="Garamond"/>
          <w:b/>
          <w:bCs/>
          <w:sz w:val="28"/>
          <w:szCs w:val="28"/>
        </w:rPr>
        <w:t>Director</w:t>
      </w:r>
      <w:r w:rsidR="00E777ED" w:rsidRPr="002F2BBC">
        <w:rPr>
          <w:rFonts w:ascii="Garamond" w:hAnsi="Garamond"/>
          <w:b/>
          <w:bCs/>
          <w:sz w:val="28"/>
          <w:szCs w:val="28"/>
        </w:rPr>
        <w:t xml:space="preserve"> </w:t>
      </w:r>
    </w:p>
    <w:p w:rsidR="00581191" w:rsidRPr="002F2BBC" w:rsidRDefault="00581191" w:rsidP="00964283">
      <w:pPr>
        <w:rPr>
          <w:rFonts w:ascii="Garamond" w:hAnsi="Garamond"/>
          <w:b/>
          <w:bCs/>
          <w:sz w:val="28"/>
          <w:szCs w:val="28"/>
        </w:rPr>
      </w:pPr>
      <w:r w:rsidRPr="002F2BBC">
        <w:rPr>
          <w:rFonts w:ascii="Garamond" w:hAnsi="Garamond"/>
          <w:b/>
          <w:bCs/>
          <w:sz w:val="28"/>
          <w:szCs w:val="28"/>
        </w:rPr>
        <w:t xml:space="preserve">Laxminarayan Institute of Technology, Nagpur </w:t>
      </w:r>
    </w:p>
    <w:p w:rsidR="00A21B63" w:rsidRPr="002F2BBC" w:rsidRDefault="00A21B63" w:rsidP="00964283">
      <w:pPr>
        <w:rPr>
          <w:rFonts w:ascii="Garamond" w:hAnsi="Garamond"/>
          <w:sz w:val="28"/>
          <w:szCs w:val="28"/>
        </w:rPr>
      </w:pPr>
    </w:p>
    <w:p w:rsidR="00A21B63" w:rsidRPr="00AC315F" w:rsidRDefault="00A21B63" w:rsidP="00964283">
      <w:pPr>
        <w:rPr>
          <w:rFonts w:ascii="Garamond" w:hAnsi="Garamond"/>
          <w:sz w:val="28"/>
          <w:szCs w:val="28"/>
        </w:rPr>
      </w:pPr>
    </w:p>
    <w:p w:rsidR="00A21B63" w:rsidRPr="00AC315F" w:rsidRDefault="00A21B63" w:rsidP="00964283">
      <w:pPr>
        <w:rPr>
          <w:rFonts w:ascii="Garamond" w:hAnsi="Garamond"/>
          <w:sz w:val="28"/>
          <w:szCs w:val="28"/>
        </w:rPr>
      </w:pPr>
    </w:p>
    <w:p w:rsidR="001F71F4" w:rsidRPr="00AC315F" w:rsidRDefault="001F71F4" w:rsidP="00964283">
      <w:pPr>
        <w:rPr>
          <w:rFonts w:ascii="Garamond" w:hAnsi="Garamond"/>
          <w:sz w:val="28"/>
          <w:szCs w:val="28"/>
        </w:rPr>
      </w:pPr>
    </w:p>
    <w:sectPr w:rsidR="001F71F4" w:rsidRPr="00AC315F" w:rsidSect="00581191">
      <w:pgSz w:w="11909" w:h="16834" w:code="9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47B" w:rsidRDefault="0004347B">
      <w:r>
        <w:separator/>
      </w:r>
    </w:p>
  </w:endnote>
  <w:endnote w:type="continuationSeparator" w:id="0">
    <w:p w:rsidR="0004347B" w:rsidRDefault="00043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cs-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47B" w:rsidRDefault="0004347B">
      <w:r>
        <w:separator/>
      </w:r>
    </w:p>
  </w:footnote>
  <w:footnote w:type="continuationSeparator" w:id="0">
    <w:p w:rsidR="0004347B" w:rsidRDefault="000434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C38E4"/>
    <w:multiLevelType w:val="hybridMultilevel"/>
    <w:tmpl w:val="0974F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D7744"/>
    <w:multiLevelType w:val="multilevel"/>
    <w:tmpl w:val="6FD0F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FA0293"/>
    <w:multiLevelType w:val="hybridMultilevel"/>
    <w:tmpl w:val="0164C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E11064"/>
    <w:multiLevelType w:val="hybridMultilevel"/>
    <w:tmpl w:val="B0EA8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C7D57"/>
    <w:multiLevelType w:val="hybridMultilevel"/>
    <w:tmpl w:val="AE987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811304"/>
    <w:multiLevelType w:val="hybridMultilevel"/>
    <w:tmpl w:val="227E9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A061D1"/>
    <w:multiLevelType w:val="hybridMultilevel"/>
    <w:tmpl w:val="25FA5D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FA567B"/>
    <w:multiLevelType w:val="hybridMultilevel"/>
    <w:tmpl w:val="26329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483829"/>
    <w:multiLevelType w:val="hybridMultilevel"/>
    <w:tmpl w:val="56847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276540"/>
    <w:multiLevelType w:val="hybridMultilevel"/>
    <w:tmpl w:val="6E58C62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8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7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013"/>
    <w:rsid w:val="00021D7B"/>
    <w:rsid w:val="00036B98"/>
    <w:rsid w:val="00042E8A"/>
    <w:rsid w:val="0004347B"/>
    <w:rsid w:val="0006586A"/>
    <w:rsid w:val="00071340"/>
    <w:rsid w:val="00082EFB"/>
    <w:rsid w:val="000965DC"/>
    <w:rsid w:val="000971B1"/>
    <w:rsid w:val="000D138B"/>
    <w:rsid w:val="000F291B"/>
    <w:rsid w:val="00103159"/>
    <w:rsid w:val="00120299"/>
    <w:rsid w:val="001353E0"/>
    <w:rsid w:val="00162B4B"/>
    <w:rsid w:val="00165B6C"/>
    <w:rsid w:val="001A00F4"/>
    <w:rsid w:val="001B27C7"/>
    <w:rsid w:val="001E319A"/>
    <w:rsid w:val="001E6C92"/>
    <w:rsid w:val="001F07B7"/>
    <w:rsid w:val="001F71F4"/>
    <w:rsid w:val="001F72F6"/>
    <w:rsid w:val="00252C8F"/>
    <w:rsid w:val="00257667"/>
    <w:rsid w:val="002A19A2"/>
    <w:rsid w:val="002A76B9"/>
    <w:rsid w:val="002C3486"/>
    <w:rsid w:val="002D103D"/>
    <w:rsid w:val="002D3088"/>
    <w:rsid w:val="002D4EC7"/>
    <w:rsid w:val="002D52E0"/>
    <w:rsid w:val="002E1301"/>
    <w:rsid w:val="002E20A5"/>
    <w:rsid w:val="002F2BBC"/>
    <w:rsid w:val="0031492F"/>
    <w:rsid w:val="00332881"/>
    <w:rsid w:val="00341C93"/>
    <w:rsid w:val="00344353"/>
    <w:rsid w:val="00345B3E"/>
    <w:rsid w:val="003651C9"/>
    <w:rsid w:val="00366973"/>
    <w:rsid w:val="0037438A"/>
    <w:rsid w:val="003900F1"/>
    <w:rsid w:val="00392F83"/>
    <w:rsid w:val="003A0D96"/>
    <w:rsid w:val="003B2047"/>
    <w:rsid w:val="003B750E"/>
    <w:rsid w:val="003B7B0F"/>
    <w:rsid w:val="003D1FE9"/>
    <w:rsid w:val="003D56E4"/>
    <w:rsid w:val="003F6D21"/>
    <w:rsid w:val="003F7DC7"/>
    <w:rsid w:val="004120BF"/>
    <w:rsid w:val="00416A76"/>
    <w:rsid w:val="0042043C"/>
    <w:rsid w:val="004309DD"/>
    <w:rsid w:val="004317EE"/>
    <w:rsid w:val="00437912"/>
    <w:rsid w:val="004650A3"/>
    <w:rsid w:val="00471352"/>
    <w:rsid w:val="00481D9C"/>
    <w:rsid w:val="00487AC0"/>
    <w:rsid w:val="00494309"/>
    <w:rsid w:val="00494F19"/>
    <w:rsid w:val="004A4A64"/>
    <w:rsid w:val="004B2069"/>
    <w:rsid w:val="004B482A"/>
    <w:rsid w:val="004B657C"/>
    <w:rsid w:val="004B714F"/>
    <w:rsid w:val="004C53B7"/>
    <w:rsid w:val="004D5159"/>
    <w:rsid w:val="004E16EF"/>
    <w:rsid w:val="004E69BE"/>
    <w:rsid w:val="004F4487"/>
    <w:rsid w:val="00505143"/>
    <w:rsid w:val="0052638C"/>
    <w:rsid w:val="0054224E"/>
    <w:rsid w:val="0054361D"/>
    <w:rsid w:val="00546EE3"/>
    <w:rsid w:val="0055266D"/>
    <w:rsid w:val="00555229"/>
    <w:rsid w:val="00563F1E"/>
    <w:rsid w:val="00566EA8"/>
    <w:rsid w:val="00576CAB"/>
    <w:rsid w:val="00581191"/>
    <w:rsid w:val="00597A71"/>
    <w:rsid w:val="005B70FB"/>
    <w:rsid w:val="005C3749"/>
    <w:rsid w:val="005C3C51"/>
    <w:rsid w:val="005E2D55"/>
    <w:rsid w:val="005F3D4C"/>
    <w:rsid w:val="005F42D7"/>
    <w:rsid w:val="006042F6"/>
    <w:rsid w:val="00605388"/>
    <w:rsid w:val="0061277E"/>
    <w:rsid w:val="00614781"/>
    <w:rsid w:val="00621803"/>
    <w:rsid w:val="00631B8E"/>
    <w:rsid w:val="00642013"/>
    <w:rsid w:val="00642941"/>
    <w:rsid w:val="00652A8D"/>
    <w:rsid w:val="00681216"/>
    <w:rsid w:val="00686060"/>
    <w:rsid w:val="00697F38"/>
    <w:rsid w:val="006B1D2C"/>
    <w:rsid w:val="006C4BA0"/>
    <w:rsid w:val="006C76E9"/>
    <w:rsid w:val="006F041C"/>
    <w:rsid w:val="006F7FDA"/>
    <w:rsid w:val="007175A2"/>
    <w:rsid w:val="0072219C"/>
    <w:rsid w:val="00722420"/>
    <w:rsid w:val="00727E9E"/>
    <w:rsid w:val="0073326E"/>
    <w:rsid w:val="00743883"/>
    <w:rsid w:val="0075027F"/>
    <w:rsid w:val="0075533F"/>
    <w:rsid w:val="00767C84"/>
    <w:rsid w:val="00787DF6"/>
    <w:rsid w:val="007A2959"/>
    <w:rsid w:val="007A3776"/>
    <w:rsid w:val="007A5784"/>
    <w:rsid w:val="007A618B"/>
    <w:rsid w:val="007F2C72"/>
    <w:rsid w:val="008161D2"/>
    <w:rsid w:val="00822D2E"/>
    <w:rsid w:val="0082483D"/>
    <w:rsid w:val="008263D2"/>
    <w:rsid w:val="008333AF"/>
    <w:rsid w:val="0083598F"/>
    <w:rsid w:val="00836104"/>
    <w:rsid w:val="0084648F"/>
    <w:rsid w:val="00850FC8"/>
    <w:rsid w:val="00875422"/>
    <w:rsid w:val="00890012"/>
    <w:rsid w:val="00897956"/>
    <w:rsid w:val="008C4756"/>
    <w:rsid w:val="008D0F98"/>
    <w:rsid w:val="008D198D"/>
    <w:rsid w:val="008E2773"/>
    <w:rsid w:val="008E2B65"/>
    <w:rsid w:val="008E3951"/>
    <w:rsid w:val="008E45C0"/>
    <w:rsid w:val="008F52AC"/>
    <w:rsid w:val="00906E0D"/>
    <w:rsid w:val="00926880"/>
    <w:rsid w:val="00961526"/>
    <w:rsid w:val="00964283"/>
    <w:rsid w:val="0096447E"/>
    <w:rsid w:val="009724D6"/>
    <w:rsid w:val="009811EB"/>
    <w:rsid w:val="009C362F"/>
    <w:rsid w:val="009C4F5C"/>
    <w:rsid w:val="009C7AD0"/>
    <w:rsid w:val="009D1EB6"/>
    <w:rsid w:val="009F5FBC"/>
    <w:rsid w:val="00A21B63"/>
    <w:rsid w:val="00A51A31"/>
    <w:rsid w:val="00A55B28"/>
    <w:rsid w:val="00A64254"/>
    <w:rsid w:val="00AA5203"/>
    <w:rsid w:val="00AC315F"/>
    <w:rsid w:val="00AC43A4"/>
    <w:rsid w:val="00AC67D1"/>
    <w:rsid w:val="00AD285F"/>
    <w:rsid w:val="00AD66C0"/>
    <w:rsid w:val="00AE4257"/>
    <w:rsid w:val="00B01AF7"/>
    <w:rsid w:val="00B01EA9"/>
    <w:rsid w:val="00B03515"/>
    <w:rsid w:val="00B10D9F"/>
    <w:rsid w:val="00B21208"/>
    <w:rsid w:val="00B45340"/>
    <w:rsid w:val="00B459E1"/>
    <w:rsid w:val="00B5176D"/>
    <w:rsid w:val="00B90D67"/>
    <w:rsid w:val="00B91C77"/>
    <w:rsid w:val="00B91D37"/>
    <w:rsid w:val="00B93F75"/>
    <w:rsid w:val="00BA0E58"/>
    <w:rsid w:val="00BA5BDC"/>
    <w:rsid w:val="00BB1367"/>
    <w:rsid w:val="00BC0767"/>
    <w:rsid w:val="00BC2EB9"/>
    <w:rsid w:val="00BC5192"/>
    <w:rsid w:val="00C14E7F"/>
    <w:rsid w:val="00C34E94"/>
    <w:rsid w:val="00C40F56"/>
    <w:rsid w:val="00C52717"/>
    <w:rsid w:val="00C807D3"/>
    <w:rsid w:val="00C81DD5"/>
    <w:rsid w:val="00CA39C7"/>
    <w:rsid w:val="00CA58EE"/>
    <w:rsid w:val="00CD12FB"/>
    <w:rsid w:val="00CD3323"/>
    <w:rsid w:val="00CF5FE0"/>
    <w:rsid w:val="00D05210"/>
    <w:rsid w:val="00D26388"/>
    <w:rsid w:val="00D37A60"/>
    <w:rsid w:val="00D6134A"/>
    <w:rsid w:val="00D71E25"/>
    <w:rsid w:val="00D72972"/>
    <w:rsid w:val="00D77A32"/>
    <w:rsid w:val="00DA0667"/>
    <w:rsid w:val="00DA12C5"/>
    <w:rsid w:val="00DA373C"/>
    <w:rsid w:val="00DB125A"/>
    <w:rsid w:val="00DB7EE6"/>
    <w:rsid w:val="00DC6A11"/>
    <w:rsid w:val="00DD1E92"/>
    <w:rsid w:val="00E13F27"/>
    <w:rsid w:val="00E31EE9"/>
    <w:rsid w:val="00E37165"/>
    <w:rsid w:val="00E777ED"/>
    <w:rsid w:val="00E900F3"/>
    <w:rsid w:val="00E9602D"/>
    <w:rsid w:val="00E973F9"/>
    <w:rsid w:val="00EA7C5D"/>
    <w:rsid w:val="00EB4FDD"/>
    <w:rsid w:val="00EE4131"/>
    <w:rsid w:val="00EF593B"/>
    <w:rsid w:val="00F03240"/>
    <w:rsid w:val="00F274A5"/>
    <w:rsid w:val="00F27FCD"/>
    <w:rsid w:val="00F451CA"/>
    <w:rsid w:val="00F508DA"/>
    <w:rsid w:val="00F50E88"/>
    <w:rsid w:val="00F546ED"/>
    <w:rsid w:val="00F62C5C"/>
    <w:rsid w:val="00F83A3F"/>
    <w:rsid w:val="00F861DD"/>
    <w:rsid w:val="00F9378C"/>
    <w:rsid w:val="00F93E5D"/>
    <w:rsid w:val="00FA6E89"/>
    <w:rsid w:val="00FB4059"/>
    <w:rsid w:val="00FB79B5"/>
    <w:rsid w:val="00FC0E75"/>
    <w:rsid w:val="00FD0F90"/>
    <w:rsid w:val="00FD6844"/>
    <w:rsid w:val="00FE39B7"/>
    <w:rsid w:val="00FF1EA2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4:docId w14:val="7CF19E46"/>
  <w15:docId w15:val="{86AF1F18-59BF-4703-AE62-930A7BF65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E9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D285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D285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AD285F"/>
    <w:rPr>
      <w:color w:val="0000FF"/>
      <w:u w:val="single"/>
    </w:rPr>
  </w:style>
  <w:style w:type="table" w:styleId="TableGrid">
    <w:name w:val="Table Grid"/>
    <w:basedOn w:val="TableNormal"/>
    <w:rsid w:val="008263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36B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482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B79B5"/>
    <w:rPr>
      <w:b/>
      <w:bCs/>
    </w:rPr>
  </w:style>
  <w:style w:type="paragraph" w:customStyle="1" w:styleId="Default">
    <w:name w:val="Default"/>
    <w:rsid w:val="00964283"/>
    <w:pPr>
      <w:autoSpaceDE w:val="0"/>
      <w:autoSpaceDN w:val="0"/>
      <w:adjustRightInd w:val="0"/>
    </w:pPr>
    <w:rPr>
      <w:color w:val="000000"/>
      <w:sz w:val="24"/>
      <w:szCs w:val="24"/>
      <w:lang w:bidi="hi-IN"/>
    </w:rPr>
  </w:style>
  <w:style w:type="character" w:customStyle="1" w:styleId="FooterChar">
    <w:name w:val="Footer Char"/>
    <w:basedOn w:val="DefaultParagraphFont"/>
    <w:link w:val="Footer"/>
    <w:uiPriority w:val="99"/>
    <w:rsid w:val="003B750E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B750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6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www.litnagpur.i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forms.gle/nzMKTUnJhp6Cobji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itnagpur.in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NOTE%20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NOTE SHEET</Template>
  <TotalTime>2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26, 2007</vt:lpstr>
    </vt:vector>
  </TitlesOfParts>
  <Company>Hewlett-Packard Company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26, 2007</dc:title>
  <dc:creator>LENOVO</dc:creator>
  <cp:lastModifiedBy>LENOVO</cp:lastModifiedBy>
  <cp:revision>3</cp:revision>
  <cp:lastPrinted>2022-11-12T08:18:00Z</cp:lastPrinted>
  <dcterms:created xsi:type="dcterms:W3CDTF">2022-11-30T12:54:00Z</dcterms:created>
  <dcterms:modified xsi:type="dcterms:W3CDTF">2022-11-30T12:56:00Z</dcterms:modified>
</cp:coreProperties>
</file>